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33335"/>
            <wp:effectExtent l="0" t="0" r="7620" b="5715"/>
            <wp:docPr id="8" name="图片 8" descr="QQ截图2018062010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620102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57465"/>
            <wp:effectExtent l="0" t="0" r="5080" b="635"/>
            <wp:docPr id="7" name="图片 7" descr="QQ截图2018062010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201027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14615"/>
            <wp:effectExtent l="0" t="0" r="6985" b="635"/>
            <wp:docPr id="6" name="图片 6" descr="QQ截图201806201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01027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06360"/>
            <wp:effectExtent l="0" t="0" r="3810" b="8890"/>
            <wp:docPr id="5" name="图片 5" descr="QQ截图2018062010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0102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99680"/>
            <wp:effectExtent l="0" t="0" r="4445" b="1270"/>
            <wp:docPr id="4" name="图片 4" descr="QQ截图2018062010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01027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58100"/>
            <wp:effectExtent l="0" t="0" r="7620" b="0"/>
            <wp:docPr id="3" name="图片 3" descr="QQ截图2018062010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01027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75880"/>
            <wp:effectExtent l="0" t="0" r="7620" b="1270"/>
            <wp:docPr id="2" name="图片 2" descr="QQ截图2018062010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01026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89850"/>
            <wp:effectExtent l="0" t="0" r="3175" b="6350"/>
            <wp:docPr id="1" name="图片 1" descr="QQ截图2018062010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01026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AE2EA6"/>
    <w:rsid w:val="36AE2EA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2018-06-20T02:28:00Z</dcterms:created>
  <dc:creator>若陌、</dc:creator>
  <cp:lastModifiedBy>若陌、</cp:lastModifiedBy>
  <dcterms:modified xsi:type="dcterms:W3CDTF">2018-06-20T02:28:33Z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